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66C8D" w14:textId="77777777" w:rsidR="00EB39C9" w:rsidRDefault="00EB39C9">
      <w:pPr>
        <w:pStyle w:val="NormalWeb"/>
        <w:tabs>
          <w:tab w:val="left" w:pos="475"/>
        </w:tabs>
        <w:spacing w:before="0" w:beforeAutospacing="0" w:after="0" w:afterAutospacing="0" w:line="153" w:lineRule="exact"/>
      </w:pPr>
      <w:r>
        <w:tab/>
      </w:r>
      <w:r>
        <w:rPr>
          <w:rStyle w:val="x000011"/>
        </w:rPr>
        <w:t>07/21/26                                                 CITY OF BIG TIMBER                                     Page: 1 of 9</w:t>
      </w:r>
    </w:p>
    <w:p w14:paraId="3E3F2108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>16:48:42                                                   Claim Details                                   Report ID: AP100</w:t>
      </w:r>
    </w:p>
    <w:p w14:paraId="16E31882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                                               For the Accounting Period:  6/26</w:t>
      </w:r>
    </w:p>
    <w:p w14:paraId="212FFC95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48F9B34D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2E605C47" w14:textId="77777777" w:rsidR="00EB39C9" w:rsidRDefault="00EB39C9">
      <w:pPr>
        <w:pStyle w:val="NormalWeb"/>
        <w:tabs>
          <w:tab w:val="left" w:pos="475"/>
        </w:tabs>
        <w:spacing w:before="39" w:beforeAutospacing="0" w:after="0" w:afterAutospacing="0" w:line="153" w:lineRule="exact"/>
      </w:pPr>
      <w:r>
        <w:tab/>
      </w:r>
      <w:r>
        <w:rPr>
          <w:rStyle w:val="x000011"/>
        </w:rPr>
        <w:t xml:space="preserve">   *  ... Over spent expenditure</w:t>
      </w:r>
    </w:p>
    <w:p w14:paraId="41C0D853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1E37BB66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>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</w:t>
      </w:r>
    </w:p>
    <w:p w14:paraId="5B1D0A53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>Claim   Check              Vendor #/Name/            Document $/     Disc $                                                   Cash</w:t>
      </w:r>
    </w:p>
    <w:p w14:paraId="0421FCEE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>Line #          Invoice #/Inv Date/Description         Line $                           PO #    Fund Org Acct   Object Proj  Account</w:t>
      </w:r>
    </w:p>
    <w:p w14:paraId="26F0E3B8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>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</w:t>
      </w:r>
    </w:p>
    <w:p w14:paraId="025CD899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3EEE1563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31213  22959S 001257 THOMPSON, AUSTIN                        40.00</w:t>
      </w:r>
    </w:p>
    <w:p w14:paraId="4EB74C76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 06/30/</w:t>
      </w:r>
      <w:r>
        <w:rPr>
          <w:rStyle w:val="x000011"/>
        </w:rPr>
        <w:t>26 CELL PHONE REIMBURSEMENT                   40.00                               5310     430600    340       101000</w:t>
      </w:r>
    </w:p>
    <w:p w14:paraId="68FD1F02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519B8F41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31214  22932S   1596 CONNER, CORY                            40.00</w:t>
      </w:r>
    </w:p>
    <w:p w14:paraId="57D3904C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 06/30/26 CELL PHONE REIMBURSEMENT                   40.00                               5310     430600    340       101000</w:t>
      </w:r>
    </w:p>
    <w:p w14:paraId="6A538BB9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2224296D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31215  22947S 000731 NOVOTNY, KRIS                           40.00</w:t>
      </w:r>
    </w:p>
    <w:p w14:paraId="6055FFAE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 06/30/26 CELL PHONE REIMBURSEMENT                   40.00                               5310     430600    340</w:t>
      </w:r>
      <w:r>
        <w:rPr>
          <w:rStyle w:val="x000011"/>
        </w:rPr>
        <w:t xml:space="preserve">       101000</w:t>
      </w:r>
    </w:p>
    <w:p w14:paraId="5E3EA22E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23E0B51A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31216  22954S   1597 SMITH, SHAWN                            40.00</w:t>
      </w:r>
    </w:p>
    <w:p w14:paraId="7E90599E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 06/30/26 CELL PHONE REIMBURSEMENT                   40.00                               5310     430600    340       101000</w:t>
      </w:r>
    </w:p>
    <w:p w14:paraId="02CB04ED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4188BBC2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31217  22930S   1585 CIRCLE T CONSTRUCTION                1,300.00</w:t>
      </w:r>
    </w:p>
    <w:p w14:paraId="3597DC25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 06/30/26 OFFICE SPACE RENT - JULY 2026           1,300.00*                              1000     411200    300       101000</w:t>
      </w:r>
    </w:p>
    <w:p w14:paraId="1DE539AE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7DE29190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31218  22942S 001349 LIPPERT, JIM                           299.99</w:t>
      </w:r>
    </w:p>
    <w:p w14:paraId="77F73AD8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 06/30/</w:t>
      </w:r>
      <w:r>
        <w:rPr>
          <w:rStyle w:val="x000011"/>
        </w:rPr>
        <w:t>26 LEXIS LEGAL SUBSCRIPTION                  299.99                               1000     411100    300       101000</w:t>
      </w:r>
    </w:p>
    <w:p w14:paraId="62996248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315C6110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31219  22942S 001349 LIPPERT, JIM                         1,758.69</w:t>
      </w:r>
    </w:p>
    <w:p w14:paraId="400474C9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 06/30/26 INVOICE FOR JUNE 2026                     879.35                               1000     411100    350       101000</w:t>
      </w:r>
    </w:p>
    <w:p w14:paraId="060111EC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2    06/30/26 INVOICE FOR JUNE 2026                     439.67*                              5210     430500    350       101000</w:t>
      </w:r>
    </w:p>
    <w:p w14:paraId="72194879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3    06/30/26 INVOICE FOR JUNE 2026                  </w:t>
      </w:r>
      <w:r>
        <w:rPr>
          <w:rStyle w:val="x000011"/>
        </w:rPr>
        <w:t xml:space="preserve">   439.67                               5310     430600    350       101000</w:t>
      </w:r>
    </w:p>
    <w:p w14:paraId="4EFE3D92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0A8CEE5F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31220  22962S 000088 UNITED STATES POSTAL SERVICE           240.00</w:t>
      </w:r>
    </w:p>
    <w:p w14:paraId="5BA16E4E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 06/30/26 UTILITY BILLING - JULY 2026                80.00                               5210     430500    200       101000</w:t>
      </w:r>
    </w:p>
    <w:p w14:paraId="5B117E3A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2    06/30/26 UTILITY BILLING - JULY 2026                80.00                               5310     430600    200       101000</w:t>
      </w:r>
    </w:p>
    <w:p w14:paraId="49245362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3    06/30/26 UTILITY BILLING - JULY 2026                80.00                               </w:t>
      </w:r>
      <w:r>
        <w:rPr>
          <w:rStyle w:val="x000011"/>
        </w:rPr>
        <w:t>5410     430800    200       101000</w:t>
      </w:r>
    </w:p>
    <w:p w14:paraId="119FA80D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34FEBF35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31221  22939S 999999 GREYSEN ZIGWEID                        221.72</w:t>
      </w:r>
    </w:p>
    <w:p w14:paraId="2BFA2ED8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 06/27/26 WSI CERTIFICATION                         150.00*                              1000     460400    300       101000</w:t>
      </w:r>
    </w:p>
    <w:p w14:paraId="37E3DF19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2    06/27/26 REIMBURSEMENT FOR GAS                      71.72                               1000     460400    231       101000</w:t>
      </w:r>
    </w:p>
    <w:p w14:paraId="3BF298A0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64D60418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31222  22943S 999999 MACEN WHALIN                           150.00</w:t>
      </w:r>
    </w:p>
    <w:p w14:paraId="016801FC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 06/27/26 WSI CERTIFICATION                         150.00* </w:t>
      </w:r>
      <w:r>
        <w:rPr>
          <w:rStyle w:val="x000011"/>
        </w:rPr>
        <w:t xml:space="preserve">                             1000     460400    300       101000</w:t>
      </w:r>
    </w:p>
    <w:p w14:paraId="0E20DE4B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1DFC8A23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31223  22944S 999999 MARIE JOHNSON                          150.00</w:t>
      </w:r>
    </w:p>
    <w:p w14:paraId="7C4C2A1B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 06/27/26 WSI CERTIFICATION                         150.00*                              1000     460400    300       101000</w:t>
      </w:r>
    </w:p>
    <w:p w14:paraId="10F837A6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1D7B917B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31224  22950S 999999 ROCKY KOVATCH                          150.00</w:t>
      </w:r>
    </w:p>
    <w:p w14:paraId="2888DBAD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 06/27/26 WSI CERTIFICATION                         150.00*                              1000     460400    300       101000</w:t>
      </w:r>
    </w:p>
    <w:p w14:paraId="256033F9" w14:textId="77777777" w:rsidR="00EB39C9" w:rsidRDefault="00EB39C9">
      <w:pPr>
        <w:sectPr w:rsidR="00000000">
          <w:pgSz w:w="12240" w:h="15840"/>
          <w:pgMar w:top="1100" w:right="0" w:bottom="0" w:left="0" w:header="0" w:footer="0" w:gutter="0"/>
          <w:cols w:space="720"/>
          <w:docGrid w:linePitch="360"/>
        </w:sectPr>
      </w:pPr>
    </w:p>
    <w:p w14:paraId="76B68CCE" w14:textId="77777777" w:rsidR="00EB39C9" w:rsidRDefault="00EB39C9">
      <w:pPr>
        <w:pStyle w:val="NormalWeb"/>
        <w:tabs>
          <w:tab w:val="left" w:pos="475"/>
        </w:tabs>
        <w:spacing w:before="0" w:beforeAutospacing="0" w:after="0" w:afterAutospacing="0" w:line="153" w:lineRule="exact"/>
      </w:pPr>
      <w:r>
        <w:lastRenderedPageBreak/>
        <w:tab/>
      </w:r>
      <w:r>
        <w:rPr>
          <w:rStyle w:val="x000011"/>
        </w:rPr>
        <w:t xml:space="preserve">07/21/26                             </w:t>
      </w:r>
      <w:r>
        <w:rPr>
          <w:rStyle w:val="x000011"/>
        </w:rPr>
        <w:t xml:space="preserve">                    CITY OF BIG TIMBER                                     Page: 2 of 9</w:t>
      </w:r>
    </w:p>
    <w:p w14:paraId="5444A143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>16:48:42                                                   Claim Details                                   Report ID: AP100</w:t>
      </w:r>
    </w:p>
    <w:p w14:paraId="67EB6CDE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                                               For the Accounting Period:  6/26</w:t>
      </w:r>
    </w:p>
    <w:p w14:paraId="4DBC5F35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4E9D56EF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051CF122" w14:textId="77777777" w:rsidR="00EB39C9" w:rsidRDefault="00EB39C9">
      <w:pPr>
        <w:pStyle w:val="NormalWeb"/>
        <w:tabs>
          <w:tab w:val="left" w:pos="475"/>
        </w:tabs>
        <w:spacing w:before="39" w:beforeAutospacing="0" w:after="0" w:afterAutospacing="0" w:line="153" w:lineRule="exact"/>
      </w:pPr>
      <w:r>
        <w:tab/>
      </w:r>
      <w:r>
        <w:rPr>
          <w:rStyle w:val="x000011"/>
        </w:rPr>
        <w:t xml:space="preserve">   *  ... Over spent expenditure</w:t>
      </w:r>
    </w:p>
    <w:p w14:paraId="425B64D1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473779FF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>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</w:t>
      </w:r>
    </w:p>
    <w:p w14:paraId="364FFDD5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>Claim   Check              Vendor #/Name</w:t>
      </w:r>
      <w:r>
        <w:rPr>
          <w:rStyle w:val="x000011"/>
        </w:rPr>
        <w:t>/            Document $/     Disc $                                                   Cash</w:t>
      </w:r>
    </w:p>
    <w:p w14:paraId="35C9B82F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>Line #          Invoice #/Inv Date/Description         Line $                           PO #    Fund Org Acct   Object Proj  Account</w:t>
      </w:r>
    </w:p>
    <w:p w14:paraId="16ABBAD1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>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</w:t>
      </w:r>
    </w:p>
    <w:p w14:paraId="552AB24D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62070DA9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31225  22966S 999999 WYATT PHARES                           150.00</w:t>
      </w:r>
    </w:p>
    <w:p w14:paraId="43A3F67E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 06/27/26 WSI CERTIFICATION                         150.00*               </w:t>
      </w:r>
      <w:r>
        <w:rPr>
          <w:rStyle w:val="x000011"/>
        </w:rPr>
        <w:t xml:space="preserve">               1000     460400    300       101000</w:t>
      </w:r>
    </w:p>
    <w:p w14:paraId="04342169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5EF26041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31226  22951S 000085 SAFEGUARD BUSINESS SYSTEMS             515.54</w:t>
      </w:r>
    </w:p>
    <w:p w14:paraId="136396C6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9011174904 06/17/26 CLAIM WARRANTS                  103.11                               5210     430500    200       101000</w:t>
      </w:r>
    </w:p>
    <w:p w14:paraId="6E9BF8C0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2   9011174904 06/17/26 CLAIM WARRANTS                  103.11                               5310     430600    200       101000</w:t>
      </w:r>
    </w:p>
    <w:p w14:paraId="70A2E13F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3   9011174904 06/17/26 CLAIM WARRANTS                  103.11                               5410     430800    200     </w:t>
      </w:r>
      <w:r>
        <w:rPr>
          <w:rStyle w:val="x000011"/>
        </w:rPr>
        <w:t xml:space="preserve">  101000</w:t>
      </w:r>
    </w:p>
    <w:p w14:paraId="33A825B3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4   9011174904 06/17/26 CLAIM WARRANTS                  103.10                               1000     410550    200       101000</w:t>
      </w:r>
    </w:p>
    <w:p w14:paraId="54BB0896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5   9011174904 06/17/26 CLAIM WARRANTS                  103.11                               1000     430240    200       101000</w:t>
      </w:r>
    </w:p>
    <w:p w14:paraId="2645440D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4A506D3B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31227  22953S 001426 SKY FEDERAL CREDIT UNION             3,645.61</w:t>
      </w:r>
    </w:p>
    <w:p w14:paraId="0A7B475B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 05/26/26 LIBRARY SUMMER READING PROGRAM          1,171.69*                              2220     460100    200       101000</w:t>
      </w:r>
    </w:p>
    <w:p w14:paraId="366D1625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2    06/02/</w:t>
      </w:r>
      <w:r>
        <w:rPr>
          <w:rStyle w:val="x000011"/>
        </w:rPr>
        <w:t>26 PW - COMPACT FRIDGE                       169.99                               5310     430600    200       101000</w:t>
      </w:r>
    </w:p>
    <w:p w14:paraId="11F76A1A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3    06/04/26 CLERK - ENVELOPES                         242.30                               1000     410550    200       101000</w:t>
      </w:r>
    </w:p>
    <w:p w14:paraId="5BAE270F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4    06/04/26 DEPUTY CLERK - ENVELOPES                  242.30*                              1000     410540    200       101000</w:t>
      </w:r>
    </w:p>
    <w:p w14:paraId="431D4C75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5    06/04/26 LIBRARY - TECHNOLOGY                      135.88*                              2220     460100    200       </w:t>
      </w:r>
      <w:r>
        <w:rPr>
          <w:rStyle w:val="x000011"/>
        </w:rPr>
        <w:t>101000</w:t>
      </w:r>
    </w:p>
    <w:p w14:paraId="560AEE75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6    06/04/26 LIBRARY - TECHNOLOGY                      177.83                               1000     460100    260       101000</w:t>
      </w:r>
    </w:p>
    <w:p w14:paraId="7C6AE30E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7    06/05/26 POOL - CLEANING BRUSH ATTACHME              8.99                               1000     460400    229       101000</w:t>
      </w:r>
    </w:p>
    <w:p w14:paraId="2B958726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8    06/06/26 POOL - CONCESSIONS                         83.58                               1000     460400    229       101000</w:t>
      </w:r>
    </w:p>
    <w:p w14:paraId="226E8869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9    06/09/26 PARKS - MOWER PARTS                       219.65                               1000     </w:t>
      </w:r>
      <w:r>
        <w:rPr>
          <w:rStyle w:val="x000011"/>
        </w:rPr>
        <w:t>460400    200       101000</w:t>
      </w:r>
    </w:p>
    <w:p w14:paraId="0573E230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10    06/09/26 LIBRARY - CANVA SUBSCRIPTION              120.00                               1000     460100    330       101000</w:t>
      </w:r>
    </w:p>
    <w:p w14:paraId="49B90E33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11    06/05/26 LIBRARY SUMMER READING PROGRAM             19.99*                              2220     460100    200       101000</w:t>
      </w:r>
    </w:p>
    <w:p w14:paraId="5B628E4C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12    06/09/26 CDL PHYSICAL - SMITH                      125.00                               1000     430240    350       101000</w:t>
      </w:r>
    </w:p>
    <w:p w14:paraId="6EF9D64B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13    06/11/26 POOL - POPSICLES FOR LESSONS                8.91                    </w:t>
      </w:r>
      <w:r>
        <w:rPr>
          <w:rStyle w:val="x000011"/>
        </w:rPr>
        <w:t xml:space="preserve">           1000     460400    229       101000</w:t>
      </w:r>
    </w:p>
    <w:p w14:paraId="019EEF8A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14    06/18/26 POOL - HOMEBASE APP                        30.00*                              1000     460400    300       101000</w:t>
      </w:r>
    </w:p>
    <w:p w14:paraId="49583103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15    06/17/26 SEWER - MAGNETIC SWITCH                   373.35                               5310     430600    360       101000</w:t>
      </w:r>
    </w:p>
    <w:p w14:paraId="575D1C8D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16    06/18/26 SEWER - WEED TRIMMER                      329.99                               5310     430600    200       101000</w:t>
      </w:r>
    </w:p>
    <w:p w14:paraId="2A1D3812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17    06/22/26 POOL - CONCESSIONS                         78.16</w:t>
      </w:r>
      <w:r>
        <w:rPr>
          <w:rStyle w:val="x000011"/>
        </w:rPr>
        <w:t xml:space="preserve">                               1000     460400    229       101000</w:t>
      </w:r>
    </w:p>
    <w:p w14:paraId="3DFCE521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18    06/23/26 LIBRARY - MICROSOFT SUBSCRIPTI             99.99                               1000     460100    330       101000</w:t>
      </w:r>
    </w:p>
    <w:p w14:paraId="29EEED9E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19    06/26/26 POOL - POPSICLES FOR LESSONS                8.01                               1000     460400    229       101000</w:t>
      </w:r>
    </w:p>
    <w:p w14:paraId="4E1E9CF1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07779B87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31228  22931S 000975 CITY OF BIG TIMBER PETTY CASH           17.88</w:t>
      </w:r>
    </w:p>
    <w:p w14:paraId="12963295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 05/13/26 USPS - POSTAGE                              3.84                               1000     </w:t>
      </w:r>
      <w:r>
        <w:rPr>
          <w:rStyle w:val="x000011"/>
        </w:rPr>
        <w:t>410550    230       101000</w:t>
      </w:r>
    </w:p>
    <w:p w14:paraId="271F3BDF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2    05/29/26 USPS - POSTAGE                              2.17                               1000     410550    230       101000</w:t>
      </w:r>
    </w:p>
    <w:p w14:paraId="7448A743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3    06/02/26 USPS - POSTAGE                              2.17                               1000     410550    230       101000</w:t>
      </w:r>
    </w:p>
    <w:p w14:paraId="22459999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4    07/02/26 USPS - POSTAGE                              9.70                               1000     410550    230       101000</w:t>
      </w:r>
    </w:p>
    <w:p w14:paraId="6322378E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32BA2C89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31229  22941S 001070 LEHRKIND'S                              17.13</w:t>
      </w:r>
    </w:p>
    <w:p w14:paraId="2B4B5777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</w:t>
      </w:r>
      <w:r>
        <w:rPr>
          <w:rStyle w:val="x000011"/>
        </w:rPr>
        <w:t>6252026 06/26/26 LIBRARY - WATER                     35.13                               1000     460100    300       101000</w:t>
      </w:r>
    </w:p>
    <w:p w14:paraId="046745F4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2   2212802 03/14/25 CREDIT                             -18.00                               1000     460100    300       101000</w:t>
      </w:r>
    </w:p>
    <w:p w14:paraId="08F34D54" w14:textId="77777777" w:rsidR="00EB39C9" w:rsidRDefault="00EB39C9">
      <w:pPr>
        <w:sectPr w:rsidR="00000000">
          <w:pgSz w:w="12240" w:h="15840"/>
          <w:pgMar w:top="1100" w:right="0" w:bottom="0" w:left="0" w:header="0" w:footer="0" w:gutter="0"/>
          <w:cols w:space="720"/>
        </w:sectPr>
      </w:pPr>
    </w:p>
    <w:p w14:paraId="78EA3F04" w14:textId="77777777" w:rsidR="00EB39C9" w:rsidRDefault="00EB39C9">
      <w:pPr>
        <w:pStyle w:val="NormalWeb"/>
        <w:tabs>
          <w:tab w:val="left" w:pos="475"/>
        </w:tabs>
        <w:spacing w:before="0" w:beforeAutospacing="0" w:after="0" w:afterAutospacing="0" w:line="153" w:lineRule="exact"/>
      </w:pPr>
      <w:r>
        <w:lastRenderedPageBreak/>
        <w:tab/>
      </w:r>
      <w:r>
        <w:rPr>
          <w:rStyle w:val="x000011"/>
        </w:rPr>
        <w:t>07/21/26                                                 CITY OF BIG TIMBER                                     Page: 3 of 9</w:t>
      </w:r>
    </w:p>
    <w:p w14:paraId="4D8082CD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>16:48:42                                                   Claim Details                                   Report ID: AP100</w:t>
      </w:r>
    </w:p>
    <w:p w14:paraId="5626C02C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</w:t>
      </w:r>
      <w:r>
        <w:rPr>
          <w:rStyle w:val="x000011"/>
        </w:rPr>
        <w:t xml:space="preserve">                                                 For the Accounting Period:  6/26</w:t>
      </w:r>
    </w:p>
    <w:p w14:paraId="27A73FB0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56430566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6432F850" w14:textId="77777777" w:rsidR="00EB39C9" w:rsidRDefault="00EB39C9">
      <w:pPr>
        <w:pStyle w:val="NormalWeb"/>
        <w:tabs>
          <w:tab w:val="left" w:pos="475"/>
        </w:tabs>
        <w:spacing w:before="39" w:beforeAutospacing="0" w:after="0" w:afterAutospacing="0" w:line="153" w:lineRule="exact"/>
      </w:pPr>
      <w:r>
        <w:tab/>
      </w:r>
      <w:r>
        <w:rPr>
          <w:rStyle w:val="x000011"/>
        </w:rPr>
        <w:t xml:space="preserve">   *  ... Over spent expenditure</w:t>
      </w:r>
    </w:p>
    <w:p w14:paraId="126D023C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7AFB8438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>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</w:t>
      </w:r>
    </w:p>
    <w:p w14:paraId="1E0C630A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>Claim   Check              Vendor #/Name/            Document $/     Disc $                                                   Cash</w:t>
      </w:r>
    </w:p>
    <w:p w14:paraId="5C403280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>Line #          Invoice #/Inv Date/Description         Line $                           PO #    Fund Org Acct   Object Proj</w:t>
      </w:r>
      <w:r>
        <w:rPr>
          <w:rStyle w:val="x000011"/>
        </w:rPr>
        <w:t xml:space="preserve">  Account</w:t>
      </w:r>
    </w:p>
    <w:p w14:paraId="25DE375C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>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</w:t>
      </w:r>
    </w:p>
    <w:p w14:paraId="58FE9C9C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3ACB04DC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31230  22936S 001105 FISHER'S TECHNOLOGY                     30.50</w:t>
      </w:r>
    </w:p>
    <w:p w14:paraId="19862CE3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1691473 06/26/26 LIBRARY - PRINTER CONTRACT          30.50                               1000     460100    300       101000</w:t>
      </w:r>
    </w:p>
    <w:p w14:paraId="4B74C673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59EDF647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31231  22961S 001326 TRUGREEN                                61.25</w:t>
      </w:r>
    </w:p>
    <w:p w14:paraId="190DED18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698494 06/18/26 SUMMER LAWN APPLICATION              61.25                           </w:t>
      </w:r>
      <w:r>
        <w:rPr>
          <w:rStyle w:val="x000011"/>
        </w:rPr>
        <w:t xml:space="preserve">    1000     460100    300       101000</w:t>
      </w:r>
    </w:p>
    <w:p w14:paraId="464D6964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22D0F999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31232  22967S 001263 YELLOWSTONE FEED                       258.00</w:t>
      </w:r>
    </w:p>
    <w:p w14:paraId="46041502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186505 06/04/26 GLYSTAR                             108.00                               5310     430600    200       101000</w:t>
      </w:r>
    </w:p>
    <w:p w14:paraId="25A6D0EF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2   187144 06/25/26 GRASS SEED                          150.00                               1000     430240    200       101000</w:t>
      </w:r>
    </w:p>
    <w:p w14:paraId="0BAA272F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19ADFF0F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31233  22924S   1535 ALSCO                                  231.35</w:t>
      </w:r>
    </w:p>
    <w:p w14:paraId="431E92C7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2112633 06/03/26 LIBRARY - RUGS                      </w:t>
      </w:r>
      <w:r>
        <w:rPr>
          <w:rStyle w:val="x000011"/>
        </w:rPr>
        <w:t>40.00                               1000     460100    300       101000</w:t>
      </w:r>
    </w:p>
    <w:p w14:paraId="06F1BC34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2   2112631 06/03/26 PW - RUGS                          191.35*                              1000     411200    300       101000</w:t>
      </w:r>
    </w:p>
    <w:p w14:paraId="02CDDD8D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2EB928B7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31234  22934S 001389 DIS TECHNOLOGIES                       141.00</w:t>
      </w:r>
    </w:p>
    <w:p w14:paraId="105BBAB2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19242 06/30/26 MONTHLY BACKUP &amp; DATA STORAGE         70.50                               1000     410550    300       101000</w:t>
      </w:r>
    </w:p>
    <w:p w14:paraId="2A15EA59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2   19242 06/30/26 MONTHLY BACKUP &amp; DATA STORAGE         70.50                               1000  </w:t>
      </w:r>
      <w:r>
        <w:rPr>
          <w:rStyle w:val="x000011"/>
        </w:rPr>
        <w:t xml:space="preserve">   410540    300       101000</w:t>
      </w:r>
    </w:p>
    <w:p w14:paraId="25CC2E34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25153A83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31235  22960S 001145 TRIANGLE COMMUNICATIONS              1,101.32</w:t>
      </w:r>
    </w:p>
    <w:p w14:paraId="3A728137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 07/01/26 OFFICE                                    144.70                               1000     411200    340       101000</w:t>
      </w:r>
    </w:p>
    <w:p w14:paraId="55D3FBB6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2    07/01/26 POOL                                       76.10                               1000     460400    340       101000</w:t>
      </w:r>
    </w:p>
    <w:p w14:paraId="406C6210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3    07/01/26 DUGOUT                                     43.42                               1000     411200    340       101000</w:t>
      </w:r>
    </w:p>
    <w:p w14:paraId="18FADDB3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4    07/</w:t>
      </w:r>
      <w:r>
        <w:rPr>
          <w:rStyle w:val="x000011"/>
        </w:rPr>
        <w:t>01/26 LIBRARY                                   266.09                               1000     460100    340       101000</w:t>
      </w:r>
    </w:p>
    <w:p w14:paraId="6B17E65B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5    07/01/26 FIRE DEPARTMENT                            88.60                               1000     420400    340       101000</w:t>
      </w:r>
    </w:p>
    <w:p w14:paraId="0EED1218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6    07/01/26 PUBLIC WORKS - WATER                      211.20                               5210     430500    340       101000</w:t>
      </w:r>
    </w:p>
    <w:p w14:paraId="37DBDEE3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7    07/01/26 PUBLIC WORKS SEWER                         50.28                               5310     430600    340      </w:t>
      </w:r>
      <w:r>
        <w:rPr>
          <w:rStyle w:val="x000011"/>
        </w:rPr>
        <w:t xml:space="preserve"> 101000</w:t>
      </w:r>
    </w:p>
    <w:p w14:paraId="09027ED6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8    07/01/26 PUBLIC WORKS - STREETS                     50.27*                              1000     430240    340       101000</w:t>
      </w:r>
    </w:p>
    <w:p w14:paraId="3FC89F73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9    07/01/26 SEWER - YELLOWSTONE LIFT                   46.03                               5310     430600    340       101000</w:t>
      </w:r>
    </w:p>
    <w:p w14:paraId="0E99D21A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10    07/01/26 SEWER - LOWRY                              46.03                               5310     430600    340       101000</w:t>
      </w:r>
    </w:p>
    <w:p w14:paraId="3E1DE252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11    07/01/26 DEWER - LAGOON                             78.60                               5310    </w:t>
      </w:r>
      <w:r>
        <w:rPr>
          <w:rStyle w:val="x000011"/>
        </w:rPr>
        <w:t xml:space="preserve"> 430600    340       101000</w:t>
      </w:r>
    </w:p>
    <w:p w14:paraId="1B804A72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23B4A50C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31236  22952S 000649 SG COUNTY TREASURER                    100.00</w:t>
      </w:r>
    </w:p>
    <w:p w14:paraId="642C8896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 06/30/26 CITY COURT SURCHARGE                      100.00                               7458     212200              101000</w:t>
      </w:r>
    </w:p>
    <w:p w14:paraId="1B80CA6C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36E2423D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31237  22937S 001429 GREAT AMERICA FINANCIAL SCVS           530.60</w:t>
      </w:r>
    </w:p>
    <w:p w14:paraId="2113F00F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42345119 06/25/26 PRINTER CONTRACT - OFFICE         106.12                               5410     430800    300       101000</w:t>
      </w:r>
    </w:p>
    <w:p w14:paraId="14ED3762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2   42345119 06/25/26 PRINTER CONTRACT - OFFICE         106.12          </w:t>
      </w:r>
      <w:r>
        <w:rPr>
          <w:rStyle w:val="x000011"/>
        </w:rPr>
        <w:t xml:space="preserve">                     1000     410540    300       101000</w:t>
      </w:r>
    </w:p>
    <w:p w14:paraId="6B726C76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3   42345119 06/25/26 PRINTER CONTRACT - OFFICE         106.12                               1000     410550    300       101000</w:t>
      </w:r>
    </w:p>
    <w:p w14:paraId="1FB7DE1C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4   42345119 06/25/26 PRINTER CONTRACT - PW              70.75                               5210     430500    300       101000</w:t>
      </w:r>
    </w:p>
    <w:p w14:paraId="6BD099BB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5   42345119 06/25/26 PRINTER CONTRACT - PW              70.75                               5310     430600    300       101000</w:t>
      </w:r>
    </w:p>
    <w:p w14:paraId="3CA698AA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6   42345119 06/25/26 PRINTER CONTRACT - PW         </w:t>
      </w:r>
      <w:r>
        <w:rPr>
          <w:rStyle w:val="x000011"/>
        </w:rPr>
        <w:t xml:space="preserve">     70.74                               1000     430240    300       101000</w:t>
      </w:r>
    </w:p>
    <w:p w14:paraId="5E3B83CE" w14:textId="77777777" w:rsidR="00EB39C9" w:rsidRDefault="00EB39C9">
      <w:pPr>
        <w:sectPr w:rsidR="00000000">
          <w:pgSz w:w="12240" w:h="15840"/>
          <w:pgMar w:top="1100" w:right="0" w:bottom="0" w:left="0" w:header="0" w:footer="0" w:gutter="0"/>
          <w:cols w:space="720"/>
        </w:sectPr>
      </w:pPr>
    </w:p>
    <w:p w14:paraId="2C3C4BB5" w14:textId="77777777" w:rsidR="00EB39C9" w:rsidRDefault="00EB39C9">
      <w:pPr>
        <w:pStyle w:val="NormalWeb"/>
        <w:tabs>
          <w:tab w:val="left" w:pos="475"/>
        </w:tabs>
        <w:spacing w:before="0" w:beforeAutospacing="0" w:after="0" w:afterAutospacing="0" w:line="153" w:lineRule="exact"/>
      </w:pPr>
      <w:r>
        <w:tab/>
      </w:r>
      <w:r>
        <w:rPr>
          <w:rStyle w:val="x000011"/>
        </w:rPr>
        <w:t>07/21/26                                                 CITY OF BIG TIMBER                                     Page: 4 of 9</w:t>
      </w:r>
    </w:p>
    <w:p w14:paraId="20311860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>16:48:42                                                   Claim Details                                   Report ID: AP100</w:t>
      </w:r>
    </w:p>
    <w:p w14:paraId="1680E881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                                               For the Accounting Period:  6/26</w:t>
      </w:r>
    </w:p>
    <w:p w14:paraId="6A64573B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26735F62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331EEA20" w14:textId="77777777" w:rsidR="00EB39C9" w:rsidRDefault="00EB39C9">
      <w:pPr>
        <w:pStyle w:val="NormalWeb"/>
        <w:tabs>
          <w:tab w:val="left" w:pos="475"/>
        </w:tabs>
        <w:spacing w:before="39" w:beforeAutospacing="0" w:after="0" w:afterAutospacing="0" w:line="153" w:lineRule="exact"/>
      </w:pPr>
      <w:r>
        <w:tab/>
      </w:r>
      <w:r>
        <w:rPr>
          <w:rStyle w:val="x000011"/>
        </w:rPr>
        <w:t xml:space="preserve">   *  ... Over spent expenditure</w:t>
      </w:r>
    </w:p>
    <w:p w14:paraId="440897F4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18BA4CAD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>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</w:t>
      </w:r>
    </w:p>
    <w:p w14:paraId="3E1C44F1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>Claim   Check              Vendor #/Name/            Document $/     Disc $                                                   Cash</w:t>
      </w:r>
    </w:p>
    <w:p w14:paraId="5D8D9EF3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>Line #          Invoice #/Inv Date/Description         Line $                           PO #    Fund Org Acct   Object Proj  Account</w:t>
      </w:r>
    </w:p>
    <w:p w14:paraId="1D17C278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>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</w:t>
      </w:r>
    </w:p>
    <w:p w14:paraId="338C488A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27C7B2E5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31238  22926S 000051 BIG TIMBER ACE HARDWARE                371.96</w:t>
      </w:r>
    </w:p>
    <w:p w14:paraId="3326D016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 06/30/26 SUPPLIES - POOL                           111.84                               1000     460400    229       101000</w:t>
      </w:r>
    </w:p>
    <w:p w14:paraId="7309AE1C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2    06/30/26 SUPPLIES - STREETS                         31.99                               1000     430240    200       101000</w:t>
      </w:r>
    </w:p>
    <w:p w14:paraId="55696B5F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3    06/30/26 SUPPLIES - LIBRARY      </w:t>
      </w:r>
      <w:r>
        <w:rPr>
          <w:rStyle w:val="x000011"/>
        </w:rPr>
        <w:t xml:space="preserve">                   60.40*                              1000     460100    200       101000</w:t>
      </w:r>
    </w:p>
    <w:p w14:paraId="4848F773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4    06/30/26 SUPPLIES - WATER                           26.97                               5210     430500    200       101000</w:t>
      </w:r>
    </w:p>
    <w:p w14:paraId="3249CBBF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5    06/30/26 SUPPLIES - SEWER                          140.76                               5310     430600    200       101000</w:t>
      </w:r>
    </w:p>
    <w:p w14:paraId="541A377A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0CCF1C0A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31239  22948S 000034 PARK ELECTRIC CO-OPERATIVE, INC.     1,402.09</w:t>
      </w:r>
    </w:p>
    <w:p w14:paraId="00736183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 06/30/26 UTILITY SERVICE - WTP                   1,367.00                  </w:t>
      </w:r>
      <w:r>
        <w:rPr>
          <w:rStyle w:val="x000011"/>
        </w:rPr>
        <w:t xml:space="preserve">             5210     430500    340       101000</w:t>
      </w:r>
    </w:p>
    <w:p w14:paraId="657082B4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2    06/30/26 WATER HEADGATE                             35.09                               5210     430500    340       101000</w:t>
      </w:r>
    </w:p>
    <w:p w14:paraId="2853225D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185A091A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31240  22925S   1524 AMAZON CAPITAL SERVICES              1,751.02</w:t>
      </w:r>
    </w:p>
    <w:p w14:paraId="511BF094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 05/26/26 POOL - CONCESSIONS                        119.46                               1000     460400    229       101000</w:t>
      </w:r>
    </w:p>
    <w:p w14:paraId="37E93834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2    05/29/26 POOL - WHISTLES/LAMINATING SHE             24.00                               1000     460400    229       </w:t>
      </w:r>
      <w:r>
        <w:rPr>
          <w:rStyle w:val="x000011"/>
        </w:rPr>
        <w:t>101000</w:t>
      </w:r>
    </w:p>
    <w:p w14:paraId="091E05F3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3    06/04/26 PW SHOP - EXIT SIGN                        48.26                               1000     411200    200       101000</w:t>
      </w:r>
    </w:p>
    <w:p w14:paraId="5FD6F3B2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4    06/04/26 POOL-NOTEBOOKS, PENS, PENCILS              83.22                               1000     460400    229       101000</w:t>
      </w:r>
    </w:p>
    <w:p w14:paraId="544FEB40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5    06/04/26 POOL - UMBRELLA                           109.01                               1000     460400    229       101000</w:t>
      </w:r>
    </w:p>
    <w:p w14:paraId="1900CC32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6    06/05/26 CITY HALL - PRINTER PAPER                  39.97                               1000     </w:t>
      </w:r>
      <w:r>
        <w:rPr>
          <w:rStyle w:val="x000011"/>
        </w:rPr>
        <w:t>410550    200       101000</w:t>
      </w:r>
    </w:p>
    <w:p w14:paraId="4EA65AC0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7    06/05/26 CITY HALL - PRINTER PAPER                  39.97*                              1000     410540    200       101000</w:t>
      </w:r>
    </w:p>
    <w:p w14:paraId="5EF4679E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8    06/06/26 CITY HALL - OFFICE SUPPLIES                31.56*                              1000     410540    200       101000</w:t>
      </w:r>
    </w:p>
    <w:p w14:paraId="6137F981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9    06/06/26 CITY HALL - OFFICE SUPPLIES                25.38                               1000     410550    200       101000</w:t>
      </w:r>
    </w:p>
    <w:p w14:paraId="3B6BB34A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10    06/08/26 FIRE DEPT - CAMERA/HOLDER                 386.45                    </w:t>
      </w:r>
      <w:r>
        <w:rPr>
          <w:rStyle w:val="x000011"/>
        </w:rPr>
        <w:t xml:space="preserve">           1000     420400    200       101000</w:t>
      </w:r>
    </w:p>
    <w:p w14:paraId="2DC9E72A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11    06/11/26 FIRE DEPT - WRENCHES/GOGGLES              445.38                               1000     420400    200       101000</w:t>
      </w:r>
    </w:p>
    <w:p w14:paraId="35B60276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12    06/17/26 CITY HALL - BINDERS                        45.53*                              1000     410540    200       101000</w:t>
      </w:r>
    </w:p>
    <w:p w14:paraId="2289384B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13    06/18/26 POOL - REGISTER TAPE                       21.15                               1000     460400    229       101000</w:t>
      </w:r>
    </w:p>
    <w:p w14:paraId="05415D68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14    06/21/26 FIRE DEPT - SD CARD ADAPTERS              115.97</w:t>
      </w:r>
      <w:r>
        <w:rPr>
          <w:rStyle w:val="x000011"/>
        </w:rPr>
        <w:t xml:space="preserve">                               1000     420400    200       101000</w:t>
      </w:r>
    </w:p>
    <w:p w14:paraId="37A90F30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15    06/23/26 POOL - RESCUE TUBES                       156.75                               1000     460400    229       101000</w:t>
      </w:r>
    </w:p>
    <w:p w14:paraId="6BB864F3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16    06/24/26 POOL - CONCESSIONS                         58.96                               1000     460400    229       101000</w:t>
      </w:r>
    </w:p>
    <w:p w14:paraId="1C05A72E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1FEB4E94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31241  22938S 001016 GREAT WEST ENGINEERING              36,174.75</w:t>
      </w:r>
    </w:p>
    <w:p w14:paraId="21324674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40026 07/01/26 WATER STORAGE TANK                36,174.75                               5210     </w:t>
      </w:r>
      <w:r>
        <w:rPr>
          <w:rStyle w:val="x000011"/>
        </w:rPr>
        <w:t>430502    900       101000</w:t>
      </w:r>
    </w:p>
    <w:p w14:paraId="20C59CF2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5822AA5B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31242  22965S 001292 WEX BANK                             1,382.40</w:t>
      </w:r>
    </w:p>
    <w:p w14:paraId="44EE58F9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113547815 06/30/26 GAS, OIL, DIESEL - WATER         142.97                               5210     430500    231       101000</w:t>
      </w:r>
    </w:p>
    <w:p w14:paraId="06D8223A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2   113547815 06/30/26 GAS, OIL, DIESEL - SEWER         339.70                               5310     430600    231       101000</w:t>
      </w:r>
    </w:p>
    <w:p w14:paraId="2CA5AF69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3   113547815 06/30/26 GAS, OIL, DIESEL - STREETS       746.94*                              1000     430240    231       101000</w:t>
      </w:r>
    </w:p>
    <w:p w14:paraId="6B472CA7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4   </w:t>
      </w:r>
      <w:r>
        <w:rPr>
          <w:rStyle w:val="x000011"/>
        </w:rPr>
        <w:t>113547815 06/30/26 GAS, OIL, DIESEL - ANIMAL C      102.44                               1000     440600    231       101000</w:t>
      </w:r>
    </w:p>
    <w:p w14:paraId="2488F6E2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5   113547815 06/30/26 GAS, OIL, DIESEL - OFFICE         50.35*                              1000     430240    231       101000</w:t>
      </w:r>
    </w:p>
    <w:p w14:paraId="35740B74" w14:textId="77777777" w:rsidR="00EB39C9" w:rsidRDefault="00EB39C9">
      <w:pPr>
        <w:sectPr w:rsidR="00000000">
          <w:pgSz w:w="12240" w:h="15840"/>
          <w:pgMar w:top="1100" w:right="0" w:bottom="0" w:left="0" w:header="0" w:footer="0" w:gutter="0"/>
          <w:cols w:space="720"/>
        </w:sectPr>
      </w:pPr>
    </w:p>
    <w:p w14:paraId="3FE82254" w14:textId="77777777" w:rsidR="00EB39C9" w:rsidRDefault="00EB39C9">
      <w:pPr>
        <w:pStyle w:val="NormalWeb"/>
        <w:tabs>
          <w:tab w:val="left" w:pos="475"/>
        </w:tabs>
        <w:spacing w:before="0" w:beforeAutospacing="0" w:after="0" w:afterAutospacing="0" w:line="153" w:lineRule="exact"/>
      </w:pPr>
      <w:r>
        <w:tab/>
      </w:r>
      <w:r>
        <w:rPr>
          <w:rStyle w:val="x000011"/>
        </w:rPr>
        <w:t>07/21/26                                                 CITY OF BIG TIMBER                                     Page: 5 of 9</w:t>
      </w:r>
    </w:p>
    <w:p w14:paraId="4779CB67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>16:48:42                                                   Claim Details                                   Report ID: AP100</w:t>
      </w:r>
    </w:p>
    <w:p w14:paraId="267D14EC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</w:t>
      </w:r>
      <w:r>
        <w:rPr>
          <w:rStyle w:val="x000011"/>
        </w:rPr>
        <w:t xml:space="preserve">                                                 For the Accounting Period:  6/26</w:t>
      </w:r>
    </w:p>
    <w:p w14:paraId="279867CB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1CD2AA38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58D8E728" w14:textId="77777777" w:rsidR="00EB39C9" w:rsidRDefault="00EB39C9">
      <w:pPr>
        <w:pStyle w:val="NormalWeb"/>
        <w:tabs>
          <w:tab w:val="left" w:pos="475"/>
        </w:tabs>
        <w:spacing w:before="39" w:beforeAutospacing="0" w:after="0" w:afterAutospacing="0" w:line="153" w:lineRule="exact"/>
      </w:pPr>
      <w:r>
        <w:tab/>
      </w:r>
      <w:r>
        <w:rPr>
          <w:rStyle w:val="x000011"/>
        </w:rPr>
        <w:t xml:space="preserve">   *  ... Over spent expenditure</w:t>
      </w:r>
    </w:p>
    <w:p w14:paraId="1428C7F2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7B8B3D4B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>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</w:t>
      </w:r>
    </w:p>
    <w:p w14:paraId="27BB50CC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>Claim   Check              Vendor #/Name/            Document $/     Disc $                                                   Cash</w:t>
      </w:r>
    </w:p>
    <w:p w14:paraId="581760F9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>Line #          Invoice #/Inv Date/Description         Line $                           PO #    Fund Org Acct   Object Proj</w:t>
      </w:r>
      <w:r>
        <w:rPr>
          <w:rStyle w:val="x000011"/>
        </w:rPr>
        <w:t xml:space="preserve">  Account</w:t>
      </w:r>
    </w:p>
    <w:p w14:paraId="13F01982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>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</w:t>
      </w:r>
    </w:p>
    <w:p w14:paraId="7D0F5D06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5170B659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31243  22957S 001412 SWEET GRASS PORTABLES                  450.00</w:t>
      </w:r>
    </w:p>
    <w:p w14:paraId="6C10683E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10008-18 06/19/26 MONTHLY RESTROOM RENTAL           150.00*                              1000     460400    300       101000</w:t>
      </w:r>
    </w:p>
    <w:p w14:paraId="4C7C12A7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2   10395-3 07/01/26 MONTHLY RESTROOM RENTAL            300.00*                              1000     460400    300       101000</w:t>
      </w:r>
    </w:p>
    <w:p w14:paraId="4EE45B85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2997E8C4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31244  22958S   </w:t>
      </w:r>
      <w:r>
        <w:rPr>
          <w:rStyle w:val="x000011"/>
        </w:rPr>
        <w:t>1619 SYSTEMS TECHNOLOGY CONSULTANTS         327.00</w:t>
      </w:r>
    </w:p>
    <w:p w14:paraId="43C96CD0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6725 06/19/26 MANAGED SERVICES                      163.50                               1000     410540    300       101000</w:t>
      </w:r>
    </w:p>
    <w:p w14:paraId="21603797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2   6725 06/19/26 MANAGED SERVICES                      163.50                               1000     410550    300       101000</w:t>
      </w:r>
    </w:p>
    <w:p w14:paraId="03414F09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7B81C211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31245  22956S 001023 SWEET GRASS COUNTY                 191,277.02</w:t>
      </w:r>
    </w:p>
    <w:p w14:paraId="3BFEF00D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 06/03/26 1/2 SHARED LAW ENFORCEMENT            137,148.00                               1000     420100    300     </w:t>
      </w:r>
      <w:r>
        <w:rPr>
          <w:rStyle w:val="x000011"/>
        </w:rPr>
        <w:t xml:space="preserve">  101000</w:t>
      </w:r>
    </w:p>
    <w:p w14:paraId="3E4C0674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2    06/03/26 1/2 SHARED POLICE TRAINING              4,500.00                               2810     420100    390       101000</w:t>
      </w:r>
    </w:p>
    <w:p w14:paraId="05A060EB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3    06/03/26 1/2 SHARED CITY COURT                  12,860.56                               1000     410360    300       101000</w:t>
      </w:r>
    </w:p>
    <w:p w14:paraId="74B2C380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4    06/03/26 1/2 SHARED COURT COMPLIANCE             3,500.00                               1000     410360    300       101000</w:t>
      </w:r>
    </w:p>
    <w:p w14:paraId="0903052E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5    06/03/26 1/2 SHARED SANITARIAN                   3,250.00                               1000   </w:t>
      </w:r>
      <w:r>
        <w:rPr>
          <w:rStyle w:val="x000011"/>
        </w:rPr>
        <w:t xml:space="preserve">  440100    300       101000</w:t>
      </w:r>
    </w:p>
    <w:p w14:paraId="53EA7CF8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6    06/03/26 1/2 SHARED PLANNING                    12,000.00                               1000     411000    300       101000</w:t>
      </w:r>
    </w:p>
    <w:p w14:paraId="65C905F7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7    06/03/26 1/2 SHARED MENTAL HEALTH PROGR          5,000.00                               1000     440500    300       101000</w:t>
      </w:r>
    </w:p>
    <w:p w14:paraId="6BF6C6B2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8    06/03/26 1/2 CITY PROSECUTOR                     5,071.74                               1000     411100    350       101000</w:t>
      </w:r>
    </w:p>
    <w:p w14:paraId="75317F11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9    06/03/26 1/2 CITY PROSECUTOR                     2,535.86*                 </w:t>
      </w:r>
      <w:r>
        <w:rPr>
          <w:rStyle w:val="x000011"/>
        </w:rPr>
        <w:t xml:space="preserve">             5210     430500    350       101000</w:t>
      </w:r>
    </w:p>
    <w:p w14:paraId="06E4984E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10    06/03/26 1/2 CITY PROSECUTOR                     2,535.86                               5310     430600    350       101000</w:t>
      </w:r>
    </w:p>
    <w:p w14:paraId="0AB395D2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11    06/03/26 1/2 COUNTY SHARED SOFTWARE MAI            125.00                               1000     411100    350       101000</w:t>
      </w:r>
    </w:p>
    <w:p w14:paraId="26875695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12    06/03/26 1/2 COUNTY SHARED SOFTWARE MAI            125.00*                              5210     430500    350       101000</w:t>
      </w:r>
    </w:p>
    <w:p w14:paraId="31115BEF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13    06/03/26 1/2 COUNTY SHARED SOFTWARE MAI            </w:t>
      </w:r>
      <w:r>
        <w:rPr>
          <w:rStyle w:val="x000011"/>
        </w:rPr>
        <w:t>125.00                               5310     430600    350       101000</w:t>
      </w:r>
    </w:p>
    <w:p w14:paraId="0200B672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14    06/03/26 1/2 VICTIM ADVOCATE                     2,500.00                               1000     410370    300       101000</w:t>
      </w:r>
    </w:p>
    <w:p w14:paraId="7063E5FD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437B0C0E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31246  22945S 000493 MONTANA LEAGUE OF CITIES &amp; TOWNS     3,372.00</w:t>
      </w:r>
    </w:p>
    <w:p w14:paraId="628A4A47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ML02519 06/15/26 FY27 MEMBERSHIP DUES             3,372.00                               1000     411830    300       101000</w:t>
      </w:r>
    </w:p>
    <w:p w14:paraId="6E5073C9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1F76D8BD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31247  22927S   1609 BIG TIMBER TIRE &amp; REPAIR               955.00</w:t>
      </w:r>
    </w:p>
    <w:p w14:paraId="2D6581BC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2695 06/10/26 REMOVE/</w:t>
      </w:r>
      <w:r>
        <w:rPr>
          <w:rStyle w:val="x000011"/>
        </w:rPr>
        <w:t>REPLACE RADIATOR HOSE          220.00*                              1000     440600    360       101000</w:t>
      </w:r>
    </w:p>
    <w:p w14:paraId="2A2ED02E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2   2904 06/22/26 A/C COMPRESSOR W/ CLUTCH              735.00*                              1000     440600    360       101000</w:t>
      </w:r>
    </w:p>
    <w:p w14:paraId="60F5481B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3CDC1404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31248  22968S 000423 YELLOWSTONE TREE CARE                1,600.00</w:t>
      </w:r>
    </w:p>
    <w:p w14:paraId="61F8BFFB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1654 06/30/26 TREE TRIMMING &amp; INSECT CONTROL      1,600.00*                              1000     460437    300       101000</w:t>
      </w:r>
    </w:p>
    <w:p w14:paraId="1EE9FAEB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114BD115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31249  22928S 000308 BLAKE NURSERY                        1,422.84</w:t>
      </w:r>
    </w:p>
    <w:p w14:paraId="24A0BF96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6133 06/29/26 ARBOR DAY TREES/PLANTING MATER      1,381.36                               1000     460437    200       101000</w:t>
      </w:r>
    </w:p>
    <w:p w14:paraId="45E2B6BB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2   6133 06/29/26 ARBOR DAY TREES/PLANTING MATER         41.48                               2709     460437    200       101000</w:t>
      </w:r>
    </w:p>
    <w:p w14:paraId="25890A96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1567F07D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31250  22949S 000739 REMBOLD, RANDY                         265.00</w:t>
      </w:r>
    </w:p>
    <w:p w14:paraId="4F81B6A3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437 06/30/26 POOL MONTHLY BOILER CONTRACT           135.00*                              1000     460400    300       101000</w:t>
      </w:r>
    </w:p>
    <w:p w14:paraId="3E487324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2   437 06/01/26 POOL BOILER LABOR    </w:t>
      </w:r>
      <w:r>
        <w:rPr>
          <w:rStyle w:val="x000011"/>
        </w:rPr>
        <w:t xml:space="preserve">                   65.00*                              1000     460400    300       101000</w:t>
      </w:r>
    </w:p>
    <w:p w14:paraId="7C760371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3   437 06/01/26 INSTALL TEST BUTTON ON FLOW SW          65.00*                              1000     460400    300       101000</w:t>
      </w:r>
    </w:p>
    <w:p w14:paraId="566EFE4F" w14:textId="77777777" w:rsidR="00EB39C9" w:rsidRDefault="00EB39C9">
      <w:pPr>
        <w:sectPr w:rsidR="00000000">
          <w:pgSz w:w="12240" w:h="15840"/>
          <w:pgMar w:top="1100" w:right="0" w:bottom="0" w:left="0" w:header="0" w:footer="0" w:gutter="0"/>
          <w:cols w:space="720"/>
        </w:sectPr>
      </w:pPr>
    </w:p>
    <w:p w14:paraId="7B1F0B11" w14:textId="77777777" w:rsidR="00EB39C9" w:rsidRDefault="00EB39C9">
      <w:pPr>
        <w:pStyle w:val="NormalWeb"/>
        <w:tabs>
          <w:tab w:val="left" w:pos="475"/>
        </w:tabs>
        <w:spacing w:before="0" w:beforeAutospacing="0" w:after="0" w:afterAutospacing="0" w:line="153" w:lineRule="exact"/>
      </w:pPr>
      <w:r>
        <w:tab/>
      </w:r>
      <w:r>
        <w:rPr>
          <w:rStyle w:val="x000011"/>
        </w:rPr>
        <w:t>07/21/26                                                 CITY OF BIG TIMBER                                     Page: 6 of 9</w:t>
      </w:r>
    </w:p>
    <w:p w14:paraId="70F87A5E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>16:48:42                                                   Claim Details                                   Report ID: AP100</w:t>
      </w:r>
    </w:p>
    <w:p w14:paraId="077B5745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                                </w:t>
      </w:r>
      <w:r>
        <w:rPr>
          <w:rStyle w:val="x000011"/>
        </w:rPr>
        <w:t xml:space="preserve">               For the Accounting Period:  6/26</w:t>
      </w:r>
    </w:p>
    <w:p w14:paraId="21CFB3EE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38367E57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1D999105" w14:textId="77777777" w:rsidR="00EB39C9" w:rsidRDefault="00EB39C9">
      <w:pPr>
        <w:pStyle w:val="NormalWeb"/>
        <w:tabs>
          <w:tab w:val="left" w:pos="475"/>
        </w:tabs>
        <w:spacing w:before="39" w:beforeAutospacing="0" w:after="0" w:afterAutospacing="0" w:line="153" w:lineRule="exact"/>
      </w:pPr>
      <w:r>
        <w:tab/>
      </w:r>
      <w:r>
        <w:rPr>
          <w:rStyle w:val="x000011"/>
        </w:rPr>
        <w:t xml:space="preserve">   *  ... Over spent expenditure</w:t>
      </w:r>
    </w:p>
    <w:p w14:paraId="275D363F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3DF6E907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>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</w:t>
      </w:r>
    </w:p>
    <w:p w14:paraId="445678BA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>Claim   Check              Vendor #/Name/            Document $/     Disc $                                                   Cash</w:t>
      </w:r>
    </w:p>
    <w:p w14:paraId="4462407A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>Line #          Invoice #/Inv Date/Description         Line $                           PO #    Fund Org Acct   Object Proj  Account</w:t>
      </w:r>
    </w:p>
    <w:p w14:paraId="0850580C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>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</w:t>
      </w:r>
    </w:p>
    <w:p w14:paraId="0D4E8207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17DF0CD4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31251  22940S 000918 HANSER'S WRECKER CO                    300.00</w:t>
      </w:r>
    </w:p>
    <w:p w14:paraId="62FBE307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BIG5724 06/30/26 TOW ANIMAL CONTROL CAR             300.00*                              1000     440600    360       101000</w:t>
      </w:r>
    </w:p>
    <w:p w14:paraId="74415E5A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0ACDA899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31252  22933S 001170 CRAZY MOUNTAIN PEST CONTROL            195.00</w:t>
      </w:r>
    </w:p>
    <w:p w14:paraId="0EC9997A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10333 06/17/26 WTP MOUSE CONTROL                     85.00                               5210   </w:t>
      </w:r>
      <w:r>
        <w:rPr>
          <w:rStyle w:val="x000011"/>
        </w:rPr>
        <w:t xml:space="preserve">  430500    300       101000</w:t>
      </w:r>
    </w:p>
    <w:p w14:paraId="67119105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2   10333 06/17/26 MOUSE CONTROL - PWS                   18.34                               1000     430240    300       101000</w:t>
      </w:r>
    </w:p>
    <w:p w14:paraId="27F55365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3   10333 06/17/26 MOUSE CONTROL - PWS                   18.33                               5210     430500    300       101000</w:t>
      </w:r>
    </w:p>
    <w:p w14:paraId="098D16B9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4   10333 06/17/26 MOUSE CONTROL - PWS                   18.33                               5310     430600    300       101000</w:t>
      </w:r>
    </w:p>
    <w:p w14:paraId="04AD6032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5   10333 06/17/26 DUGOUT MOUSE CONTROL                  55.00*                 </w:t>
      </w:r>
      <w:r>
        <w:rPr>
          <w:rStyle w:val="x000011"/>
        </w:rPr>
        <w:t xml:space="preserve">             1000     411200    300       101000</w:t>
      </w:r>
    </w:p>
    <w:p w14:paraId="0A501F5B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3ECF9A95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31253  22923S 999999  KMS PROPERTIES                        256.98</w:t>
      </w:r>
    </w:p>
    <w:p w14:paraId="3D6A2CA2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849325 07/06/26 SPRINKLER REPAIR - 118 W 8TH        256.98                               2820     430240    900       101000</w:t>
      </w:r>
    </w:p>
    <w:p w14:paraId="2D3F08E9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6645A61D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31254  22963S 000360 UTILITIES UNDERGROUND LOCATE            40.94</w:t>
      </w:r>
    </w:p>
    <w:p w14:paraId="19028DB7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6065067 06/30/26 UTILITY LOCATES                     20.47                               5210     430500    300       101000</w:t>
      </w:r>
    </w:p>
    <w:p w14:paraId="12035D88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2   6065067 06/30/26 UTILITY LOCATES               </w:t>
      </w:r>
      <w:r>
        <w:rPr>
          <w:rStyle w:val="x000011"/>
        </w:rPr>
        <w:t xml:space="preserve">      20.47                               5310     430600    300       101000</w:t>
      </w:r>
    </w:p>
    <w:p w14:paraId="2627D8CA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61B48191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31255  22946S 000028 NORTHWEST PIPE FITTINGS. INC.       20,717.64</w:t>
      </w:r>
    </w:p>
    <w:p w14:paraId="64DB7CC1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7607156 06/01/26 SHOWER VALVES                      428.34*                              1000     460400    369       101000</w:t>
      </w:r>
    </w:p>
    <w:p w14:paraId="534DD33A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2   7613679 06/01/26 YARD HYDRANT                       211.28                               1000     411200    200       101000</w:t>
      </w:r>
    </w:p>
    <w:p w14:paraId="6BAD2D1D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3   7621842 06/08/26 WATER METERS                    10,039.01                               </w:t>
      </w:r>
      <w:r>
        <w:rPr>
          <w:rStyle w:val="x000011"/>
        </w:rPr>
        <w:t>5310     430600    200       101000</w:t>
      </w:r>
    </w:p>
    <w:p w14:paraId="6DA89197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4   7621842 06/29/26 WATER METERS                    10,039.01                               5210     430500    200       101000</w:t>
      </w:r>
    </w:p>
    <w:p w14:paraId="76E648F6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7B89EFFD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31256  22935S 000030 ENERGY LABORATORIES                  1,336.00</w:t>
      </w:r>
    </w:p>
    <w:p w14:paraId="75C8A907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143114 07/02/26 WATER TESTING                       422.00                               5210     430500    300       101000</w:t>
      </w:r>
    </w:p>
    <w:p w14:paraId="2E0975F1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2   143114 07/02/26 WASTEWATER TESTING                  914.00                               5310     430600    300       101000</w:t>
      </w:r>
    </w:p>
    <w:p w14:paraId="3BFE76E4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2C23E897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</w:t>
      </w:r>
      <w:r>
        <w:rPr>
          <w:rStyle w:val="x000011"/>
        </w:rPr>
        <w:t>31257  22955S 000022 STEPHENS AUTO SUPPLY                   116.93</w:t>
      </w:r>
    </w:p>
    <w:p w14:paraId="789EA193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 06/30/26 SWITCH                                      4.97                               5310     430600    200       101000</w:t>
      </w:r>
    </w:p>
    <w:p w14:paraId="78A9717F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2    06/30/26 HAND CLEANER                               20.99                               5310     430600    200       101000</w:t>
      </w:r>
    </w:p>
    <w:p w14:paraId="177400F6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3    06/30/26 PRESSURE WASHER WANT                       61.00                               5410     430800    200       101000</w:t>
      </w:r>
    </w:p>
    <w:p w14:paraId="58559F87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4    06/30/26 ANTIFREEZE                  </w:t>
      </w:r>
      <w:r>
        <w:rPr>
          <w:rStyle w:val="x000011"/>
        </w:rPr>
        <w:t xml:space="preserve">               16.99                               1000     440600    200       101000</w:t>
      </w:r>
    </w:p>
    <w:p w14:paraId="67D5E6CA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5    06/30/26 FUEL                                       12.98                               5310     430600    231       101000</w:t>
      </w:r>
    </w:p>
    <w:p w14:paraId="1403D10A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7177378F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31258  22964S 001396 WESTECH                            155,751.00</w:t>
      </w:r>
    </w:p>
    <w:p w14:paraId="059B5B5E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106421 06/27/26 WTP PROGRAMMING OVERHAUL        100,000.00                               5210     430500    300       101000</w:t>
      </w:r>
    </w:p>
    <w:p w14:paraId="340CE6B6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2   106421 06/27/26 WWTP PROGRAMMING OVERHAUL        55,751.00                      </w:t>
      </w:r>
      <w:r>
        <w:rPr>
          <w:rStyle w:val="x000011"/>
        </w:rPr>
        <w:t xml:space="preserve">         5310     430600    300       101000</w:t>
      </w:r>
    </w:p>
    <w:p w14:paraId="6DFBAB7B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6AEE85F1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31259  22929S   1622 BOMBER MOUNTAIN DEMO                40,450.00</w:t>
      </w:r>
    </w:p>
    <w:p w14:paraId="5B955CEB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1239 06/27/26 CITY HALL DEMO                     10,112.50                               1000     411200    900       101000</w:t>
      </w:r>
    </w:p>
    <w:p w14:paraId="0C1A92A5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2   1239 06/27/26 CITY HALL DEMO                     10,112.50                               5210     430500    900       101000</w:t>
      </w:r>
    </w:p>
    <w:p w14:paraId="72786D4D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3   1239 06/27/26 CITY HALL DEMO                     10,112.50                               5310     430600    900       </w:t>
      </w:r>
      <w:r>
        <w:rPr>
          <w:rStyle w:val="x000011"/>
        </w:rPr>
        <w:t>101000</w:t>
      </w:r>
    </w:p>
    <w:p w14:paraId="11060701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4   1239 06/27/26 CITY HALL DEMO                     10,112.50                               5410     430800    900       101000</w:t>
      </w:r>
    </w:p>
    <w:p w14:paraId="2F4777B9" w14:textId="77777777" w:rsidR="00EB39C9" w:rsidRDefault="00EB39C9">
      <w:pPr>
        <w:sectPr w:rsidR="00000000">
          <w:pgSz w:w="12240" w:h="15840"/>
          <w:pgMar w:top="1100" w:right="0" w:bottom="0" w:left="0" w:header="0" w:footer="0" w:gutter="0"/>
          <w:cols w:space="720"/>
        </w:sectPr>
      </w:pPr>
    </w:p>
    <w:p w14:paraId="63C8BD2F" w14:textId="77777777" w:rsidR="00EB39C9" w:rsidRDefault="00EB39C9">
      <w:pPr>
        <w:pStyle w:val="NormalWeb"/>
        <w:tabs>
          <w:tab w:val="left" w:pos="475"/>
        </w:tabs>
        <w:spacing w:before="0" w:beforeAutospacing="0" w:after="0" w:afterAutospacing="0" w:line="153" w:lineRule="exact"/>
      </w:pPr>
      <w:r>
        <w:tab/>
      </w:r>
      <w:r>
        <w:rPr>
          <w:rStyle w:val="x000011"/>
        </w:rPr>
        <w:t>07/21/26                                                 CITY OF BIG TIMBER                                     Page: 7 of 9</w:t>
      </w:r>
    </w:p>
    <w:p w14:paraId="270EB122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>16:48:42                                                   Claim Details                                   Report ID: AP100</w:t>
      </w:r>
    </w:p>
    <w:p w14:paraId="79AE1EE5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                                               For the Accounting Period:  6/26</w:t>
      </w:r>
    </w:p>
    <w:p w14:paraId="27E42437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764E108B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2BDD9809" w14:textId="77777777" w:rsidR="00EB39C9" w:rsidRDefault="00EB39C9">
      <w:pPr>
        <w:pStyle w:val="NormalWeb"/>
        <w:tabs>
          <w:tab w:val="left" w:pos="475"/>
        </w:tabs>
        <w:spacing w:before="39" w:beforeAutospacing="0" w:after="0" w:afterAutospacing="0" w:line="153" w:lineRule="exact"/>
      </w:pPr>
      <w:r>
        <w:tab/>
      </w:r>
      <w:r>
        <w:rPr>
          <w:rStyle w:val="x000011"/>
        </w:rPr>
        <w:t xml:space="preserve">   *  </w:t>
      </w:r>
      <w:r>
        <w:rPr>
          <w:rStyle w:val="x000011"/>
        </w:rPr>
        <w:t>... Over spent expenditure</w:t>
      </w:r>
    </w:p>
    <w:p w14:paraId="6F1E6EB4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7D89DCA2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>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</w:t>
      </w:r>
    </w:p>
    <w:p w14:paraId="2CE22CC3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>Claim   Check              Vendor #/Name/            Document $/     Disc $                                                   Cash</w:t>
      </w:r>
    </w:p>
    <w:p w14:paraId="7BDBFCB1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>Line #          Invoice #/Inv Date/Description         Line $                           PO #    Fund Org Acct   Object Proj  Account</w:t>
      </w:r>
    </w:p>
    <w:p w14:paraId="417A19EC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>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</w:t>
      </w:r>
    </w:p>
    <w:p w14:paraId="044143E3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56D60413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31260  22974S 000417 REPUBLIC SERVICES #892              77,313.18</w:t>
      </w:r>
    </w:p>
    <w:p w14:paraId="6B6737F9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001314247 06/30/26 CONTRACT SERVICES             51,503.19*                              5410     430800    398       101000</w:t>
      </w:r>
    </w:p>
    <w:p w14:paraId="71DB3AF3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2   001314247 06/30/26 PICKUP SERVICE                24,189.02*                              5410     430800    399       101000</w:t>
      </w:r>
    </w:p>
    <w:p w14:paraId="027160E9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3   001314247 06/30/26 DISPOSAL/</w:t>
      </w:r>
      <w:r>
        <w:rPr>
          <w:rStyle w:val="x000011"/>
        </w:rPr>
        <w:t>RECYCLING            12,077.62                               5410     430800    390       101000</w:t>
      </w:r>
    </w:p>
    <w:p w14:paraId="529F7C05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4   001314247 06/30/26 CONTAINERS                       209.00                               5410     430800    300       101000</w:t>
      </w:r>
    </w:p>
    <w:p w14:paraId="4B65C08F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5   001314247 06/30/26 TRANSFER SITE ATTENDANT        1,785.38                               5410     430800    300       101000</w:t>
      </w:r>
    </w:p>
    <w:p w14:paraId="1998F848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6   001314247 06/30/26 COUNTY WEIGHT CREDIT          -3,824.48                               5410     430800    390       101000</w:t>
      </w:r>
    </w:p>
    <w:p w14:paraId="1C799CD4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7   </w:t>
      </w:r>
      <w:r>
        <w:rPr>
          <w:rStyle w:val="x000011"/>
        </w:rPr>
        <w:t>001314247 06/30/26 COUNTY HAULING CREDIT         -7,426.55*                              5410     430800    399       101000</w:t>
      </w:r>
    </w:p>
    <w:p w14:paraId="00822D1D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8   001314247 06/30/26 TRANSFER SITE LEASE CREDIT    -1,200.00*                              5410     430800    398       101000</w:t>
      </w:r>
    </w:p>
    <w:p w14:paraId="1D095893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0A97CB3C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31261  22976S 000752 VERIZON WIRELESS                       139.45</w:t>
      </w:r>
    </w:p>
    <w:p w14:paraId="7C5C74E1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6147094035 06/26/26 ANIMAL CONTROL CELL PHONE        49.72                               1000     440600    340       101000</w:t>
      </w:r>
    </w:p>
    <w:p w14:paraId="01FCC727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2   6147094035 06/26/</w:t>
      </w:r>
      <w:r>
        <w:rPr>
          <w:rStyle w:val="x000011"/>
        </w:rPr>
        <w:t>26 FIRE DEPARTMENT CELL PHONE       49.72                               1000     420400    340       101000</w:t>
      </w:r>
    </w:p>
    <w:p w14:paraId="5970D226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3   6147094035 06/26/26 WTP TABLET                       40.01                               5210     430500    340       101000</w:t>
      </w:r>
    </w:p>
    <w:p w14:paraId="583AD160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637F2AFC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31262  22972S 000045 NORTHWESTERN ENERGY                  8,371.21</w:t>
      </w:r>
    </w:p>
    <w:p w14:paraId="20A100F5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 06/25/26 STREET LIGHTING                         1,851.87                               1000     430263    340       101000</w:t>
      </w:r>
    </w:p>
    <w:p w14:paraId="5BAE70B3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2    06/25/26 FACILITIES                                 81.09 </w:t>
      </w:r>
      <w:r>
        <w:rPr>
          <w:rStyle w:val="x000011"/>
        </w:rPr>
        <w:t xml:space="preserve">                              1000     411200    340       101000</w:t>
      </w:r>
    </w:p>
    <w:p w14:paraId="4E26579F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3    06/25/26 STREETS                                    96.61*                              1000     430240    340       101000</w:t>
      </w:r>
    </w:p>
    <w:p w14:paraId="2FFC4B60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4    06/25/26 LIBRARY                                   465.01                               1000     460100    340       101000</w:t>
      </w:r>
    </w:p>
    <w:p w14:paraId="7CE468D4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5    06/25/26 PARKS-POOL                                731.18                               1000     460400    340       101000</w:t>
      </w:r>
    </w:p>
    <w:p w14:paraId="61968DBE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6    06/25/26 FIREHALL                     </w:t>
      </w:r>
      <w:r>
        <w:rPr>
          <w:rStyle w:val="x000011"/>
        </w:rPr>
        <w:t xml:space="preserve">             546.80                               1000     420400    340       101000</w:t>
      </w:r>
    </w:p>
    <w:p w14:paraId="67C88E42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7    06/25/26 PARKS                                      82.63                               1000     460400    340       101000</w:t>
      </w:r>
    </w:p>
    <w:p w14:paraId="14066AD2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8    06/25/26 WATER                                     384.38                               5210     430500    340       101000</w:t>
      </w:r>
    </w:p>
    <w:p w14:paraId="553CC2E5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9    06/25/26 SEWER                                   4,131.64                               5310     430600    340       101000</w:t>
      </w:r>
    </w:p>
    <w:p w14:paraId="170DA568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018F54F0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31263  22969S   </w:t>
      </w:r>
      <w:r>
        <w:rPr>
          <w:rStyle w:val="x000011"/>
        </w:rPr>
        <w:t>1626 BEARTOOTH FORD                         890.00</w:t>
      </w:r>
    </w:p>
    <w:p w14:paraId="72BA199B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108362 07/15/26 FORD FLEX ENGINE LABOR              890.00*                              1000     440600    360       101000</w:t>
      </w:r>
    </w:p>
    <w:p w14:paraId="687545C5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760282AF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31264  22973S   1628 PLUMBLINE PIPEWORKS LLC                625.00</w:t>
      </w:r>
    </w:p>
    <w:p w14:paraId="595C77E5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1465 07/11/26 SPRINKLER REPAIR REIMBURSEMENT        625.00                               1000     430240    360       101000</w:t>
      </w:r>
    </w:p>
    <w:p w14:paraId="4B708400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3684DED9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31265  22975S 000198 TOM ROE &amp; SON CONSTRUCTION           1,352.00</w:t>
      </w:r>
    </w:p>
    <w:p w14:paraId="2266056C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6878 07/02/26 GRAVEL                         </w:t>
      </w:r>
      <w:r>
        <w:rPr>
          <w:rStyle w:val="x000011"/>
        </w:rPr>
        <w:t xml:space="preserve">     1,352.00                               1000     430240    900       101000</w:t>
      </w:r>
    </w:p>
    <w:p w14:paraId="3EEACADD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507556D4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31266  22970S   1617 CLAY NAGEL PROPERTY SERVICES           402.96</w:t>
      </w:r>
    </w:p>
    <w:p w14:paraId="4090D4FD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849312 06/01/26 SPRINKLER REPAIR REIMBURSEMENT      402.96                               1000     430240    360       101000</w:t>
      </w:r>
    </w:p>
    <w:p w14:paraId="0F47BCD0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4E23354E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31267  22971S 000139 HAWKINS, INC.                        6,326.19</w:t>
      </w:r>
    </w:p>
    <w:p w14:paraId="37C0BE96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   7466712 06/19/26 POOL CHEMICAL                    1,052.16                               1000     460400    229       101000</w:t>
      </w:r>
    </w:p>
    <w:p w14:paraId="785C64BE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2   7466712 06/19/</w:t>
      </w:r>
      <w:r>
        <w:rPr>
          <w:rStyle w:val="x000011"/>
        </w:rPr>
        <w:t>26 WTP CHEMICAL                     5,274.03                               5210     430500    200       101000</w:t>
      </w:r>
    </w:p>
    <w:p w14:paraId="0B91CE94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73AEB97D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 xml:space="preserve">                           # of Claims    55      Total:  566,566.14</w:t>
      </w:r>
    </w:p>
    <w:p w14:paraId="110ED352" w14:textId="77777777" w:rsidR="00EB39C9" w:rsidRDefault="00EB39C9">
      <w:pPr>
        <w:sectPr w:rsidR="00000000">
          <w:pgSz w:w="12240" w:h="15840"/>
          <w:pgMar w:top="1100" w:right="0" w:bottom="0" w:left="0" w:header="0" w:footer="0" w:gutter="0"/>
          <w:cols w:space="720"/>
        </w:sectPr>
      </w:pPr>
    </w:p>
    <w:p w14:paraId="00CD9B47" w14:textId="77777777" w:rsidR="00EB39C9" w:rsidRDefault="00EB39C9">
      <w:pPr>
        <w:sectPr w:rsidR="00000000">
          <w:pgSz w:w="12240" w:h="15840"/>
          <w:pgMar w:top="1100" w:right="0" w:bottom="0" w:left="0" w:header="0" w:footer="0" w:gutter="0"/>
          <w:cols w:space="720"/>
        </w:sectPr>
      </w:pPr>
    </w:p>
    <w:p w14:paraId="6ACAA5E4" w14:textId="77777777" w:rsidR="00EB39C9" w:rsidRDefault="00EB39C9">
      <w:pPr>
        <w:pStyle w:val="NormalWeb"/>
        <w:tabs>
          <w:tab w:val="left" w:pos="475"/>
        </w:tabs>
        <w:spacing w:before="0" w:beforeAutospacing="0" w:after="0" w:afterAutospacing="0" w:line="153" w:lineRule="exact"/>
      </w:pPr>
      <w:r>
        <w:tab/>
      </w:r>
      <w:r>
        <w:rPr>
          <w:rStyle w:val="x000011"/>
        </w:rPr>
        <w:t>07/21/26                                                 CITY OF BIG TIMBER                                     Page: 9 of 9</w:t>
      </w:r>
    </w:p>
    <w:p w14:paraId="7B4B1762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>16:48:42                                              Fund Summary for Claims                              Report ID: AP110</w:t>
      </w:r>
    </w:p>
    <w:p w14:paraId="0ACD0437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                                               </w:t>
      </w:r>
      <w:r>
        <w:rPr>
          <w:rStyle w:val="x000011"/>
        </w:rPr>
        <w:t>For the Accounting Period:  6/26</w:t>
      </w:r>
    </w:p>
    <w:p w14:paraId="76275DF6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5F4C981B" w14:textId="77777777" w:rsidR="00EB39C9" w:rsidRDefault="00EB39C9">
      <w:pPr>
        <w:pStyle w:val="NormalWeb"/>
        <w:tabs>
          <w:tab w:val="left" w:pos="475"/>
        </w:tabs>
        <w:spacing w:before="48" w:beforeAutospacing="0" w:after="0" w:afterAutospacing="0" w:line="153" w:lineRule="exact"/>
      </w:pPr>
      <w:r>
        <w:tab/>
      </w:r>
      <w:r>
        <w:rPr>
          <w:rStyle w:val="x000011"/>
        </w:rPr>
        <w:t>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</w:t>
      </w:r>
    </w:p>
    <w:p w14:paraId="187439D3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           Fund/Account                                 Amount</w:t>
      </w:r>
    </w:p>
    <w:p w14:paraId="3DDB0A5A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>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</w:t>
      </w:r>
    </w:p>
    <w:p w14:paraId="1728E91A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1000 GENERAL</w:t>
      </w:r>
    </w:p>
    <w:p w14:paraId="17834C16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101000 Cash - Operating                                      218,633.10</w:t>
      </w:r>
    </w:p>
    <w:p w14:paraId="230A9FF7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2220 LIBRARY FEDERATION</w:t>
      </w:r>
    </w:p>
    <w:p w14:paraId="69A79481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</w:t>
      </w:r>
      <w:r>
        <w:rPr>
          <w:rStyle w:val="x000011"/>
        </w:rPr>
        <w:t>101000 Cash - Operating                                        1,327.56</w:t>
      </w:r>
    </w:p>
    <w:p w14:paraId="5CF90788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2709 TREE PARTNERSHIP</w:t>
      </w:r>
    </w:p>
    <w:p w14:paraId="58A2D11C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101000 Cash - Operating                                           41.48</w:t>
      </w:r>
    </w:p>
    <w:p w14:paraId="793CFDCE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2810 POLICE TRAINING AND PENSION</w:t>
      </w:r>
    </w:p>
    <w:p w14:paraId="33E1B17C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101000 Cash - Operating                                        4,500.00</w:t>
      </w:r>
    </w:p>
    <w:p w14:paraId="7462C061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2820 GAS TAX</w:t>
      </w:r>
    </w:p>
    <w:p w14:paraId="0B7B3D61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101000 Cash - Operating                                          256.98</w:t>
      </w:r>
    </w:p>
    <w:p w14:paraId="11EE7AB2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5210 WATER UTILITY</w:t>
      </w:r>
    </w:p>
    <w:p w14:paraId="04E5CAF2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101000 Cash - Operating                                      167,708.10</w:t>
      </w:r>
    </w:p>
    <w:p w14:paraId="7EA755F1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5310 SEWER UTILITY</w:t>
      </w:r>
    </w:p>
    <w:p w14:paraId="7498E8F2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</w:t>
      </w:r>
      <w:r>
        <w:rPr>
          <w:rStyle w:val="x000011"/>
        </w:rPr>
        <w:t>101000 Cash - Operating                                       86,223.01</w:t>
      </w:r>
    </w:p>
    <w:p w14:paraId="292D896C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5410 SOLID WASTE</w:t>
      </w:r>
    </w:p>
    <w:p w14:paraId="52FDB14D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101000 Cash - Operating                                       87,775.91</w:t>
      </w:r>
    </w:p>
    <w:p w14:paraId="6987B23C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7458 COURT TECHNOLOGY SURCHARGE</w:t>
      </w:r>
    </w:p>
    <w:p w14:paraId="15CD8AC8" w14:textId="77777777" w:rsidR="00EB39C9" w:rsidRDefault="00EB39C9">
      <w:pPr>
        <w:pStyle w:val="NormalWeb"/>
        <w:tabs>
          <w:tab w:val="left" w:pos="475"/>
        </w:tabs>
        <w:spacing w:before="58" w:beforeAutospacing="0" w:after="0" w:afterAutospacing="0" w:line="153" w:lineRule="exact"/>
      </w:pPr>
      <w:r>
        <w:tab/>
      </w:r>
      <w:r>
        <w:rPr>
          <w:rStyle w:val="x000011"/>
        </w:rPr>
        <w:t xml:space="preserve">   101000 Cash - Operating                                          100.00</w:t>
      </w:r>
    </w:p>
    <w:p w14:paraId="0951CC1D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22102384" w14:textId="77777777" w:rsidR="00EB39C9" w:rsidRDefault="00EB39C9">
      <w:pPr>
        <w:pStyle w:val="NormalWeb"/>
        <w:spacing w:before="0" w:beforeAutospacing="0" w:after="0" w:afterAutospacing="0" w:line="225" w:lineRule="exact"/>
      </w:pPr>
      <w:r>
        <w:t> </w:t>
      </w:r>
    </w:p>
    <w:p w14:paraId="602F5485" w14:textId="77777777" w:rsidR="00EB39C9" w:rsidRDefault="00EB39C9">
      <w:pPr>
        <w:pStyle w:val="NormalWeb"/>
        <w:tabs>
          <w:tab w:val="left" w:pos="475"/>
        </w:tabs>
        <w:spacing w:before="39" w:beforeAutospacing="0" w:after="0" w:afterAutospacing="0" w:line="153" w:lineRule="exact"/>
      </w:pPr>
      <w:r>
        <w:tab/>
      </w:r>
      <w:r>
        <w:rPr>
          <w:rStyle w:val="x000011"/>
        </w:rPr>
        <w:t xml:space="preserve">                                               Total:           566,566.14</w:t>
      </w:r>
    </w:p>
    <w:sectPr w:rsidR="00EB39C9">
      <w:pgSz w:w="12240" w:h="15840"/>
      <w:pgMar w:top="110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E6"/>
    <w:rsid w:val="000947E6"/>
    <w:rsid w:val="00D65A00"/>
    <w:rsid w:val="00EB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C58579"/>
  <w15:chartTrackingRefBased/>
  <w15:docId w15:val="{AA0ECADE-E8E5-4517-B8E0-E137E2310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</w:rPr>
  </w:style>
  <w:style w:type="paragraph" w:customStyle="1" w:styleId="x00001">
    <w:name w:val="x00001"/>
    <w:basedOn w:val="Normal"/>
    <w:pPr>
      <w:shd w:val="clear" w:color="auto" w:fill="FFFFFF"/>
      <w:spacing w:before="100" w:beforeAutospacing="1" w:after="100" w:afterAutospacing="1"/>
      <w:textAlignment w:val="top"/>
    </w:pPr>
    <w:rPr>
      <w:rFonts w:ascii="Courier New" w:eastAsiaTheme="minorEastAsia" w:hAnsi="Courier New" w:cs="Courier New"/>
      <w:color w:val="000000"/>
      <w:spacing w:val="-6"/>
      <w:sz w:val="14"/>
      <w:szCs w:val="14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eastAsiaTheme="minorEastAsia"/>
    </w:rPr>
  </w:style>
  <w:style w:type="character" w:customStyle="1" w:styleId="x000011">
    <w:name w:val="x000011"/>
    <w:basedOn w:val="DefaultParagraphFont"/>
    <w:rPr>
      <w:rFonts w:ascii="Courier New" w:hAnsi="Courier New" w:cs="Courier New" w:hint="default"/>
      <w:color w:val="000000"/>
      <w:spacing w:val="-6"/>
      <w:sz w:val="14"/>
      <w:szCs w:val="1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5402</Words>
  <Characters>30798</Characters>
  <Application>Microsoft Office Word</Application>
  <DocSecurity>0</DocSecurity>
  <Lines>256</Lines>
  <Paragraphs>72</Paragraphs>
  <ScaleCrop>false</ScaleCrop>
  <Company/>
  <LinksUpToDate>false</LinksUpToDate>
  <CharactersWithSpaces>36128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bigtimbercity</dc:creator>
  <cp:keywords/>
  <dc:description/>
  <cp:lastModifiedBy>bigtimbercity</cp:lastModifiedBy>
  <cp:revision>2</cp:revision>
  <dcterms:created xsi:type="dcterms:W3CDTF">2026-07-21T22:48:00Z</dcterms:created>
  <dcterms:modified xsi:type="dcterms:W3CDTF">2026-07-21T22:48:00Z</dcterms:modified>
</cp:coreProperties>
</file>